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669E5564" w14:textId="77777777" w:rsidTr="0013585D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1B487F7" w14:textId="09F4C41D" w:rsidR="00E77B5E" w:rsidRPr="00AE68A8" w:rsidRDefault="0013585D" w:rsidP="00AE68A8">
            <w:r>
              <w:rPr>
                <w:noProof/>
              </w:rPr>
              <w:drawing>
                <wp:inline distT="0" distB="0" distL="0" distR="0" wp14:anchorId="7B225769" wp14:editId="12767FDB">
                  <wp:extent cx="1581150" cy="2110645"/>
                  <wp:effectExtent l="0" t="0" r="0" b="4445"/>
                  <wp:docPr id="10" name="Picture 10" descr="A person wearing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a suit and tie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56" cy="211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5D0CC8D" w14:textId="77777777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3643EB15" w14:textId="6D90824A" w:rsidR="00E77B5E" w:rsidRPr="00AE68A8" w:rsidRDefault="0013585D" w:rsidP="00AE68A8">
            <w:pPr>
              <w:pStyle w:val="Title"/>
            </w:pPr>
            <w:r>
              <w:t>David Cox</w:t>
            </w:r>
            <w:r w:rsidR="00E77B5E" w:rsidRPr="00AE68A8">
              <w:br/>
            </w:r>
            <w:r w:rsidR="00A22D51">
              <w:t xml:space="preserve">2021 </w:t>
            </w:r>
            <w:r>
              <w:t>Outstanding Citizen</w:t>
            </w:r>
          </w:p>
        </w:tc>
      </w:tr>
      <w:tr w:rsidR="00E77B5E" w:rsidRPr="00AE68A8" w14:paraId="712EA352" w14:textId="77777777" w:rsidTr="0013585D">
        <w:trPr>
          <w:trHeight w:val="306"/>
        </w:trPr>
        <w:tc>
          <w:tcPr>
            <w:tcW w:w="3664" w:type="dxa"/>
            <w:gridSpan w:val="3"/>
            <w:vMerge/>
          </w:tcPr>
          <w:p w14:paraId="633EC6E6" w14:textId="77777777" w:rsidR="00E77B5E" w:rsidRPr="00AE68A8" w:rsidRDefault="00E77B5E" w:rsidP="00AE68A8"/>
        </w:tc>
        <w:tc>
          <w:tcPr>
            <w:tcW w:w="424" w:type="dxa"/>
            <w:vMerge/>
          </w:tcPr>
          <w:p w14:paraId="7A616322" w14:textId="77777777" w:rsidR="00E77B5E" w:rsidRPr="00AE68A8" w:rsidRDefault="00E77B5E" w:rsidP="00AE68A8"/>
        </w:tc>
        <w:tc>
          <w:tcPr>
            <w:tcW w:w="3305" w:type="dxa"/>
            <w:vAlign w:val="bottom"/>
          </w:tcPr>
          <w:p w14:paraId="09526836" w14:textId="083A9D1E" w:rsidR="00E77B5E" w:rsidRPr="00AE68A8" w:rsidRDefault="00E77B5E" w:rsidP="009B591F">
            <w:pPr>
              <w:pStyle w:val="Contact"/>
            </w:pPr>
          </w:p>
        </w:tc>
        <w:tc>
          <w:tcPr>
            <w:tcW w:w="3306" w:type="dxa"/>
            <w:vAlign w:val="bottom"/>
          </w:tcPr>
          <w:p w14:paraId="4724FDEF" w14:textId="1C54FE23" w:rsidR="00E77B5E" w:rsidRPr="00AE68A8" w:rsidRDefault="00E77B5E" w:rsidP="009B591F">
            <w:pPr>
              <w:pStyle w:val="Contact"/>
            </w:pPr>
          </w:p>
        </w:tc>
      </w:tr>
      <w:tr w:rsidR="0013585D" w:rsidRPr="00AE68A8" w14:paraId="33F37CA0" w14:textId="77777777" w:rsidTr="0013585D">
        <w:trPr>
          <w:trHeight w:val="705"/>
        </w:trPr>
        <w:tc>
          <w:tcPr>
            <w:tcW w:w="3664" w:type="dxa"/>
            <w:gridSpan w:val="3"/>
            <w:vMerge/>
          </w:tcPr>
          <w:p w14:paraId="253C7767" w14:textId="77777777" w:rsidR="0013585D" w:rsidRPr="00AE68A8" w:rsidRDefault="0013585D" w:rsidP="00AE68A8"/>
        </w:tc>
        <w:tc>
          <w:tcPr>
            <w:tcW w:w="424" w:type="dxa"/>
            <w:vMerge/>
          </w:tcPr>
          <w:p w14:paraId="1BBD7294" w14:textId="77777777" w:rsidR="0013585D" w:rsidRPr="00AE68A8" w:rsidRDefault="0013585D" w:rsidP="00AE68A8"/>
        </w:tc>
        <w:tc>
          <w:tcPr>
            <w:tcW w:w="6611" w:type="dxa"/>
            <w:gridSpan w:val="2"/>
            <w:vMerge w:val="restart"/>
          </w:tcPr>
          <w:p w14:paraId="21863031" w14:textId="21CA709F" w:rsidR="0013585D" w:rsidRPr="00AE68A8" w:rsidRDefault="0013585D" w:rsidP="0013585D">
            <w:r>
              <w:t xml:space="preserve">Originally from Northeast Wisconsin and a diehard Green Bay Packer fan, David Cox earned his Associate, Bachelors and </w:t>
            </w:r>
            <w:r w:rsidR="0006257B">
              <w:t>Master’s</w:t>
            </w:r>
            <w:r>
              <w:t xml:space="preserve"> Degrees from Ferris State University. Mr. Cox also holds a Leadership Development Program Certificate in the Administration of Career and Technical Education from Western Michigan University and a Welding Certificate from Northeast Wisconsin Technical College. Mr. Cox has worked for the Big Rapids Public Schools, Mecosta-Osceola Intermediate School District, and the Wexford-Missaukee Intermediate School District.</w:t>
            </w:r>
            <w:r>
              <w:br/>
            </w:r>
            <w:r>
              <w:br/>
              <w:t xml:space="preserve">Mr. Cox has been employed in education for 27 years: 2 as a classroom paraprofessional,  4 years as a classroom teacher, and 21 years as an Administrator (Principal, Director of Career and Technical Education and Superintendent). </w:t>
            </w:r>
            <w:r>
              <w:br/>
            </w:r>
            <w:r>
              <w:br/>
              <w:t>Mr. Cox coached high school football for 8 years and collegiate football for 3 years highlighted by a Great Lakes Intercollegiate Athletic Conference Championship while with Ferris State University in 1999.</w:t>
            </w:r>
            <w:r>
              <w:br/>
            </w:r>
            <w:r>
              <w:br/>
              <w:t>Mr. Cox has served on numerous educational and community-related committees:</w:t>
            </w:r>
            <w:r>
              <w:br/>
              <w:t>• Past President of United Way of Wexford-Missaukee Counties</w:t>
            </w:r>
            <w:r>
              <w:br/>
              <w:t>• President Ferris State University Technical Education Alumni Council</w:t>
            </w:r>
            <w:r>
              <w:br/>
              <w:t>• Chair of Cadillac Area Chamber of Commerce Board &amp; Leadership Committee</w:t>
            </w:r>
            <w:r>
              <w:br/>
              <w:t>• Big Rapids Chamber of Commerce School to Work Committee</w:t>
            </w:r>
            <w:r>
              <w:br/>
              <w:t>• Michigan Association of Secondary School Principals CTE Commission</w:t>
            </w:r>
            <w:r>
              <w:br/>
              <w:t>• Networks Northwest Workforce Development Board</w:t>
            </w:r>
            <w:r>
              <w:br/>
              <w:t>• West Central Tech Prep Consortium and  Educational Advisory Group</w:t>
            </w:r>
            <w:r>
              <w:br/>
              <w:t xml:space="preserve">• 3rd Degree Knights of Columbus </w:t>
            </w:r>
            <w:r>
              <w:br/>
              <w:t>• Boy Scouts of America Den Leader &amp; Assistant Cub Master</w:t>
            </w:r>
            <w:r>
              <w:br/>
              <w:t>• Youth Baseball and Pop Warner Football Coach</w:t>
            </w:r>
            <w:r>
              <w:br/>
            </w:r>
            <w:r>
              <w:br/>
              <w:t>Mr. Cox has also been involved in several state and local education initiatives related to Career and Technical Education.</w:t>
            </w:r>
            <w:r>
              <w:br/>
            </w:r>
            <w:r>
              <w:br/>
              <w:t xml:space="preserve">Mr. Cox has been happily married to Julie for 28 years. Julie takes great </w:t>
            </w:r>
            <w:r>
              <w:lastRenderedPageBreak/>
              <w:t>pride in being a stay-at-home mother and considers her children her greatest achievement. They are blessed to have two beautiful boys, Travis 24, who is a pizza maker at Little </w:t>
            </w:r>
            <w:r w:rsidR="0006257B">
              <w:t>Caesars</w:t>
            </w:r>
            <w:r>
              <w:t xml:space="preserve"> and Ryan 20, who is a Wexford County Sheriff Deputy. </w:t>
            </w:r>
            <w:r>
              <w:br/>
            </w:r>
            <w:r>
              <w:br/>
            </w:r>
          </w:p>
        </w:tc>
      </w:tr>
      <w:tr w:rsidR="0013585D" w:rsidRPr="00AE68A8" w14:paraId="2CC5ADCB" w14:textId="77777777" w:rsidTr="0013585D">
        <w:trPr>
          <w:trHeight w:val="1164"/>
        </w:trPr>
        <w:tc>
          <w:tcPr>
            <w:tcW w:w="720" w:type="dxa"/>
          </w:tcPr>
          <w:p w14:paraId="1F00E224" w14:textId="77777777" w:rsidR="0013585D" w:rsidRPr="00AE68A8" w:rsidRDefault="0013585D" w:rsidP="00AE68A8"/>
        </w:tc>
        <w:tc>
          <w:tcPr>
            <w:tcW w:w="2944" w:type="dxa"/>
            <w:gridSpan w:val="2"/>
          </w:tcPr>
          <w:p w14:paraId="7FF034A6" w14:textId="77777777" w:rsidR="0013585D" w:rsidRPr="00AE68A8" w:rsidRDefault="0013585D" w:rsidP="00AE68A8"/>
        </w:tc>
        <w:tc>
          <w:tcPr>
            <w:tcW w:w="424" w:type="dxa"/>
            <w:vMerge/>
          </w:tcPr>
          <w:p w14:paraId="3D20BFA3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2C64A975" w14:textId="77777777" w:rsidR="0013585D" w:rsidRPr="00AE68A8" w:rsidRDefault="0013585D" w:rsidP="00AE68A8"/>
        </w:tc>
      </w:tr>
      <w:tr w:rsidR="0013585D" w:rsidRPr="00AE68A8" w14:paraId="56CC58D8" w14:textId="77777777" w:rsidTr="0013585D">
        <w:trPr>
          <w:trHeight w:val="543"/>
        </w:trPr>
        <w:tc>
          <w:tcPr>
            <w:tcW w:w="720" w:type="dxa"/>
          </w:tcPr>
          <w:p w14:paraId="36A918BE" w14:textId="77777777" w:rsidR="0013585D" w:rsidRPr="00AE68A8" w:rsidRDefault="0013585D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026FC41" w14:textId="1885EE72" w:rsidR="0013585D" w:rsidRPr="00AE68A8" w:rsidRDefault="0013585D" w:rsidP="00CC1E8B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43C194B7" w14:textId="2104CB09" w:rsidR="0013585D" w:rsidRPr="00AE68A8" w:rsidRDefault="0013585D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74730260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7B2F0B2B" w14:textId="77777777" w:rsidR="0013585D" w:rsidRPr="00AE68A8" w:rsidRDefault="0013585D" w:rsidP="00AE68A8"/>
        </w:tc>
      </w:tr>
      <w:tr w:rsidR="0013585D" w:rsidRPr="00AE68A8" w14:paraId="013F6596" w14:textId="77777777" w:rsidTr="0013585D">
        <w:trPr>
          <w:trHeight w:val="183"/>
        </w:trPr>
        <w:tc>
          <w:tcPr>
            <w:tcW w:w="720" w:type="dxa"/>
          </w:tcPr>
          <w:p w14:paraId="787949C8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60106C66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711B70E0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44C629D3" w14:textId="77777777" w:rsidR="0013585D" w:rsidRPr="00AE68A8" w:rsidRDefault="0013585D" w:rsidP="00AE68A8"/>
        </w:tc>
      </w:tr>
      <w:tr w:rsidR="0013585D" w:rsidRPr="00AE68A8" w14:paraId="2D6529A9" w14:textId="77777777" w:rsidTr="0013585D">
        <w:trPr>
          <w:trHeight w:val="624"/>
        </w:trPr>
        <w:tc>
          <w:tcPr>
            <w:tcW w:w="720" w:type="dxa"/>
          </w:tcPr>
          <w:p w14:paraId="7828EE7A" w14:textId="77777777" w:rsidR="0013585D" w:rsidRPr="00AE68A8" w:rsidRDefault="0013585D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5551A6FF" w14:textId="2544FDE1" w:rsidR="0013585D" w:rsidRPr="00AE68A8" w:rsidRDefault="0013585D" w:rsidP="00CC1E8B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38806093" w14:textId="1E6BB680" w:rsidR="0013585D" w:rsidRPr="00AE68A8" w:rsidRDefault="0013585D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3005BC5F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67186199" w14:textId="77777777" w:rsidR="0013585D" w:rsidRPr="00AE68A8" w:rsidRDefault="0013585D" w:rsidP="00AE68A8"/>
        </w:tc>
      </w:tr>
      <w:tr w:rsidR="0013585D" w:rsidRPr="00AE68A8" w14:paraId="0F10417E" w14:textId="77777777" w:rsidTr="0013585D">
        <w:trPr>
          <w:trHeight w:val="183"/>
        </w:trPr>
        <w:tc>
          <w:tcPr>
            <w:tcW w:w="720" w:type="dxa"/>
          </w:tcPr>
          <w:p w14:paraId="1CFC14A2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DB05555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40C6667C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16567D43" w14:textId="77777777" w:rsidR="0013585D" w:rsidRPr="00AE68A8" w:rsidRDefault="0013585D" w:rsidP="00AE68A8"/>
        </w:tc>
      </w:tr>
      <w:tr w:rsidR="0013585D" w:rsidRPr="00AE68A8" w14:paraId="14F393BD" w14:textId="77777777" w:rsidTr="0013585D">
        <w:trPr>
          <w:trHeight w:val="633"/>
        </w:trPr>
        <w:tc>
          <w:tcPr>
            <w:tcW w:w="720" w:type="dxa"/>
          </w:tcPr>
          <w:p w14:paraId="7DAD438E" w14:textId="77777777" w:rsidR="0013585D" w:rsidRPr="00AE68A8" w:rsidRDefault="0013585D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B05950B" w14:textId="14F53613" w:rsidR="0013585D" w:rsidRPr="00AE68A8" w:rsidRDefault="0013585D" w:rsidP="00CC1E8B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2033CDF2" w14:textId="034F5179" w:rsidR="0013585D" w:rsidRPr="00AE68A8" w:rsidRDefault="0013585D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7E7075A2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3B5DB4F3" w14:textId="77777777" w:rsidR="0013585D" w:rsidRPr="00AE68A8" w:rsidRDefault="0013585D" w:rsidP="00AE68A8"/>
        </w:tc>
      </w:tr>
      <w:tr w:rsidR="0013585D" w:rsidRPr="00AE68A8" w14:paraId="28218A3A" w14:textId="77777777" w:rsidTr="0013585D">
        <w:trPr>
          <w:trHeight w:val="174"/>
        </w:trPr>
        <w:tc>
          <w:tcPr>
            <w:tcW w:w="720" w:type="dxa"/>
          </w:tcPr>
          <w:p w14:paraId="5F777BBF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5D3302C" w14:textId="77777777" w:rsidR="0013585D" w:rsidRPr="00AE68A8" w:rsidRDefault="0013585D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11EBBD09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1BBFCCD3" w14:textId="77777777" w:rsidR="0013585D" w:rsidRPr="00AE68A8" w:rsidRDefault="0013585D" w:rsidP="00AE68A8"/>
        </w:tc>
      </w:tr>
      <w:tr w:rsidR="0013585D" w:rsidRPr="00AE68A8" w14:paraId="0F1C1378" w14:textId="77777777" w:rsidTr="0013585D">
        <w:trPr>
          <w:trHeight w:val="633"/>
        </w:trPr>
        <w:tc>
          <w:tcPr>
            <w:tcW w:w="720" w:type="dxa"/>
          </w:tcPr>
          <w:p w14:paraId="29C0A92A" w14:textId="77777777" w:rsidR="0013585D" w:rsidRPr="00AE68A8" w:rsidRDefault="0013585D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5F267EC8" w14:textId="02410875" w:rsidR="0013585D" w:rsidRPr="00AE68A8" w:rsidRDefault="0013585D" w:rsidP="00CC1E8B">
            <w:pPr>
              <w:pStyle w:val="Contact"/>
            </w:pPr>
          </w:p>
        </w:tc>
        <w:tc>
          <w:tcPr>
            <w:tcW w:w="2313" w:type="dxa"/>
            <w:vAlign w:val="center"/>
          </w:tcPr>
          <w:p w14:paraId="62DAA648" w14:textId="507060DE" w:rsidR="0013585D" w:rsidRPr="00AE68A8" w:rsidRDefault="0013585D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7929FA02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5A692778" w14:textId="77777777" w:rsidR="0013585D" w:rsidRPr="00AE68A8" w:rsidRDefault="0013585D" w:rsidP="00AE68A8"/>
        </w:tc>
      </w:tr>
      <w:tr w:rsidR="0013585D" w:rsidRPr="00AE68A8" w14:paraId="3A824201" w14:textId="77777777" w:rsidTr="0013585D">
        <w:trPr>
          <w:trHeight w:val="2448"/>
        </w:trPr>
        <w:tc>
          <w:tcPr>
            <w:tcW w:w="720" w:type="dxa"/>
          </w:tcPr>
          <w:p w14:paraId="43239326" w14:textId="77777777" w:rsidR="0013585D" w:rsidRPr="00AE68A8" w:rsidRDefault="0013585D" w:rsidP="00AE68A8"/>
        </w:tc>
        <w:tc>
          <w:tcPr>
            <w:tcW w:w="2944" w:type="dxa"/>
            <w:gridSpan w:val="2"/>
          </w:tcPr>
          <w:p w14:paraId="46D0E741" w14:textId="77777777" w:rsidR="0013585D" w:rsidRPr="00AE68A8" w:rsidRDefault="0013585D" w:rsidP="00AE68A8"/>
        </w:tc>
        <w:tc>
          <w:tcPr>
            <w:tcW w:w="424" w:type="dxa"/>
          </w:tcPr>
          <w:p w14:paraId="57448945" w14:textId="77777777" w:rsidR="0013585D" w:rsidRPr="00AE68A8" w:rsidRDefault="0013585D" w:rsidP="00AE68A8"/>
        </w:tc>
        <w:tc>
          <w:tcPr>
            <w:tcW w:w="6611" w:type="dxa"/>
            <w:gridSpan w:val="2"/>
            <w:vMerge/>
          </w:tcPr>
          <w:p w14:paraId="7B53020A" w14:textId="77777777" w:rsidR="0013585D" w:rsidRPr="00AE68A8" w:rsidRDefault="0013585D" w:rsidP="00AE68A8"/>
        </w:tc>
      </w:tr>
    </w:tbl>
    <w:p w14:paraId="322AEA52" w14:textId="77777777" w:rsidR="007F5B63" w:rsidRPr="00CE1E3D" w:rsidRDefault="007F5B63" w:rsidP="009B591F"/>
    <w:sectPr w:rsidR="007F5B63" w:rsidRPr="00CE1E3D" w:rsidSect="00E77B5E">
      <w:headerReference w:type="default" r:id="rId1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A4650" w14:textId="77777777" w:rsidR="008E08F0" w:rsidRDefault="008E08F0" w:rsidP="00590471">
      <w:r>
        <w:separator/>
      </w:r>
    </w:p>
  </w:endnote>
  <w:endnote w:type="continuationSeparator" w:id="0">
    <w:p w14:paraId="1655EFF0" w14:textId="77777777" w:rsidR="008E08F0" w:rsidRDefault="008E08F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C5C52" w14:textId="77777777" w:rsidR="008E08F0" w:rsidRDefault="008E08F0" w:rsidP="00590471">
      <w:r>
        <w:separator/>
      </w:r>
    </w:p>
  </w:footnote>
  <w:footnote w:type="continuationSeparator" w:id="0">
    <w:p w14:paraId="4CAB9545" w14:textId="77777777" w:rsidR="008E08F0" w:rsidRDefault="008E08F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9A9A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9C5326D" wp14:editId="0D2C517F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6C0E96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D51"/>
    <w:rsid w:val="00055B72"/>
    <w:rsid w:val="00060042"/>
    <w:rsid w:val="0006257B"/>
    <w:rsid w:val="0008685D"/>
    <w:rsid w:val="00112FD7"/>
    <w:rsid w:val="001253DD"/>
    <w:rsid w:val="0013585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8E08F0"/>
    <w:rsid w:val="0090471F"/>
    <w:rsid w:val="009475DC"/>
    <w:rsid w:val="00967B93"/>
    <w:rsid w:val="009B591F"/>
    <w:rsid w:val="00A22D51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27B78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5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h%20Miller\AppData\Local\Microsoft\Office\16.0\DTS\en-US%7b0AE1FA75-BF8B-49CA-B370-29374417E988%7d\%7b913E2AC7-5C1F-4615-848D-91A1FEECCD79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{913E2AC7-5C1F-4615-848D-91A1FEECCD79}tf22746018_win32</Template>
  <TotalTime>0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2022-01-25T21:26:00Z</dcterms:created>
  <dcterms:modified xsi:type="dcterms:W3CDTF">2022-01-25T21:29:00Z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